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D7271" w14:textId="4984E5B4" w:rsidR="00716AF0" w:rsidRPr="008439C9" w:rsidRDefault="008439C9" w:rsidP="00704E80">
      <w:pPr>
        <w:rPr>
          <w:rFonts w:asciiTheme="majorHAnsi" w:hAnsiTheme="majorHAnsi"/>
        </w:rPr>
      </w:pPr>
      <w:r w:rsidRPr="008439C9">
        <w:rPr>
          <w:rFonts w:asciiTheme="majorHAnsi" w:hAnsiTheme="majorHAnsi"/>
          <w:noProof/>
        </w:rPr>
        <w:drawing>
          <wp:anchor distT="0" distB="0" distL="114300" distR="114300" simplePos="0" relativeHeight="251657728" behindDoc="1" locked="0" layoutInCell="1" allowOverlap="1" wp14:anchorId="05AA5A23" wp14:editId="4B34F4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l="0" t="0" r="0" b="0"/>
            <wp:wrapNone/>
            <wp:docPr id="2" name="Bildobjekt 1" descr="C:\Users\tove\AppData\Local\Microsoft\Windows\INetCache\Content.Word\Blå-b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:\Users\tove\AppData\Local\Microsoft\Windows\INetCache\Content.Word\Blå-ba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08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C6A" w:rsidRPr="008439C9">
        <w:rPr>
          <w:rFonts w:asciiTheme="majorHAnsi" w:hAnsiTheme="majorHAnsi"/>
          <w:sz w:val="28"/>
          <w:szCs w:val="28"/>
          <w:lang w:val="sv-SE"/>
        </w:rPr>
        <w:t>MODELLPROTOKOLL</w:t>
      </w:r>
    </w:p>
    <w:p w14:paraId="2F7C252E" w14:textId="77777777" w:rsidR="00716AF0" w:rsidRPr="008439C9" w:rsidRDefault="00716AF0" w:rsidP="00716AF0">
      <w:pPr>
        <w:rPr>
          <w:rFonts w:asciiTheme="majorHAnsi" w:hAnsiTheme="majorHAnsi"/>
          <w:lang w:val="sv-SE"/>
        </w:rPr>
      </w:pPr>
    </w:p>
    <w:p w14:paraId="48AB1E2B" w14:textId="77777777" w:rsidR="00DC7D45" w:rsidRPr="008439C9" w:rsidRDefault="00DC7D45" w:rsidP="00716AF0">
      <w:pPr>
        <w:spacing w:after="0" w:line="240" w:lineRule="auto"/>
        <w:rPr>
          <w:rFonts w:asciiTheme="majorHAnsi" w:hAnsiTheme="majorHAnsi" w:cs="Calibri"/>
          <w:sz w:val="24"/>
          <w:szCs w:val="24"/>
          <w:lang w:val="sv-SE"/>
        </w:rPr>
      </w:pPr>
    </w:p>
    <w:p w14:paraId="67B123E5" w14:textId="77777777" w:rsidR="00D71ABD" w:rsidRPr="008439C9" w:rsidRDefault="00704E80" w:rsidP="00AF4C6A">
      <w:pPr>
        <w:pStyle w:val="Rubrik3"/>
        <w:rPr>
          <w:rFonts w:asciiTheme="majorHAnsi" w:hAnsiTheme="majorHAnsi"/>
          <w:b/>
          <w:bCs/>
          <w:color w:val="000000"/>
          <w:lang w:eastAsia="sv-FI"/>
        </w:rPr>
      </w:pPr>
      <w:r w:rsidRPr="008439C9">
        <w:rPr>
          <w:rFonts w:asciiTheme="majorHAnsi" w:hAnsiTheme="majorHAnsi"/>
          <w:b/>
          <w:bCs/>
          <w:lang w:val="sv-SE"/>
        </w:rPr>
        <w:t>KONSTITUERANDE MÖTE</w:t>
      </w:r>
    </w:p>
    <w:p w14:paraId="11BB04F3" w14:textId="77777777" w:rsidR="00D71ABD" w:rsidRPr="001A0B01" w:rsidRDefault="00D71ABD" w:rsidP="00716AF0">
      <w:pPr>
        <w:spacing w:after="0" w:line="240" w:lineRule="auto"/>
        <w:rPr>
          <w:rFonts w:eastAsia="Times New Roman" w:cs="Calibri"/>
          <w:b/>
          <w:color w:val="000000"/>
          <w:sz w:val="24"/>
          <w:szCs w:val="24"/>
          <w:lang w:eastAsia="sv-FI"/>
        </w:rPr>
      </w:pPr>
    </w:p>
    <w:p w14:paraId="4EB9A250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MODELLPROTOKOLL FÖR KONSTITUERANDE STYRELSEMÖTE</w:t>
      </w:r>
      <w:r w:rsidRPr="008439C9">
        <w:rPr>
          <w:rFonts w:ascii="Aptos" w:hAnsi="Aptos"/>
        </w:rPr>
        <w:br/>
      </w:r>
    </w:p>
    <w:p w14:paraId="4294AE34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FÖRENINGEN HEM OCH SKOLA I CENTRALSKOLAN rf</w:t>
      </w:r>
    </w:p>
    <w:p w14:paraId="5CEBE43E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KONSTITUERANDE STYRELSEMÖTE 13.9.202</w:t>
      </w:r>
      <w:r w:rsidR="00610C1A" w:rsidRPr="008439C9">
        <w:rPr>
          <w:rFonts w:ascii="Aptos" w:hAnsi="Aptos"/>
        </w:rPr>
        <w:t>1</w:t>
      </w:r>
      <w:r w:rsidRPr="008439C9">
        <w:rPr>
          <w:rFonts w:ascii="Aptos" w:hAnsi="Aptos"/>
        </w:rPr>
        <w:t xml:space="preserve"> Centralskolan</w:t>
      </w:r>
    </w:p>
    <w:p w14:paraId="60A0192E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Tid: 19.00-20.00.</w:t>
      </w:r>
    </w:p>
    <w:p w14:paraId="78F2E0CF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 xml:space="preserve">Närvarande: </w:t>
      </w:r>
      <w:r w:rsidR="00610C1A" w:rsidRPr="008439C9">
        <w:rPr>
          <w:rFonts w:ascii="Aptos" w:hAnsi="Aptos"/>
        </w:rPr>
        <w:t xml:space="preserve">Jussi Träskman </w:t>
      </w:r>
      <w:r w:rsidRPr="008439C9">
        <w:rPr>
          <w:rFonts w:ascii="Aptos" w:hAnsi="Aptos"/>
        </w:rPr>
        <w:t xml:space="preserve">(ordförande), </w:t>
      </w:r>
      <w:r w:rsidR="00610C1A" w:rsidRPr="008439C9">
        <w:rPr>
          <w:rFonts w:ascii="Aptos" w:hAnsi="Aptos"/>
        </w:rPr>
        <w:t xml:space="preserve"> Jenny </w:t>
      </w:r>
      <w:r w:rsidRPr="008439C9">
        <w:rPr>
          <w:rFonts w:ascii="Aptos" w:hAnsi="Aptos"/>
        </w:rPr>
        <w:t xml:space="preserve">Andersson, Johan Grönholm, </w:t>
      </w:r>
      <w:r w:rsidR="00610C1A" w:rsidRPr="008439C9">
        <w:rPr>
          <w:rFonts w:ascii="Aptos" w:hAnsi="Aptos"/>
        </w:rPr>
        <w:t xml:space="preserve"> </w:t>
      </w:r>
      <w:r w:rsidR="00610C1A" w:rsidRPr="008439C9">
        <w:rPr>
          <w:rStyle w:val="acopre"/>
          <w:rFonts w:ascii="Aptos" w:hAnsi="Aptos"/>
        </w:rPr>
        <w:t xml:space="preserve">Nhung </w:t>
      </w:r>
      <w:r w:rsidR="00610C1A" w:rsidRPr="008439C9">
        <w:rPr>
          <w:rFonts w:ascii="Aptos" w:hAnsi="Aptos"/>
        </w:rPr>
        <w:t xml:space="preserve">Pham </w:t>
      </w:r>
      <w:r w:rsidRPr="008439C9">
        <w:rPr>
          <w:rFonts w:ascii="Aptos" w:hAnsi="Aptos"/>
        </w:rPr>
        <w:t xml:space="preserve">och </w:t>
      </w:r>
      <w:r w:rsidR="00610C1A" w:rsidRPr="008439C9">
        <w:rPr>
          <w:rFonts w:ascii="Aptos" w:hAnsi="Aptos"/>
        </w:rPr>
        <w:t>Tarja Keskinen.</w:t>
      </w:r>
    </w:p>
    <w:p w14:paraId="18A76302" w14:textId="77777777" w:rsidR="00AF4C6A" w:rsidRPr="008439C9" w:rsidRDefault="00AF4C6A" w:rsidP="00AF4C6A">
      <w:pPr>
        <w:rPr>
          <w:rFonts w:ascii="Aptos" w:hAnsi="Aptos" w:cs="Calibri"/>
        </w:rPr>
      </w:pPr>
      <w:r w:rsidRPr="008439C9">
        <w:rPr>
          <w:rFonts w:ascii="Aptos" w:hAnsi="Aptos" w:cs="Calibri"/>
        </w:rPr>
        <w:t>1 § Mötet öppnas</w:t>
      </w:r>
      <w:r w:rsidRPr="008439C9">
        <w:rPr>
          <w:rFonts w:ascii="Aptos" w:hAnsi="Aptos" w:cs="Calibri"/>
        </w:rPr>
        <w:br/>
        <w:t>Ordföranden förklarade mötet öppnat.</w:t>
      </w:r>
    </w:p>
    <w:p w14:paraId="688DF64D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2 § Val</w:t>
      </w:r>
      <w:r w:rsidRPr="008439C9">
        <w:rPr>
          <w:rFonts w:ascii="Aptos" w:hAnsi="Aptos"/>
        </w:rPr>
        <w:br/>
        <w:t xml:space="preserve">a) Till viceordförande valdes </w:t>
      </w:r>
      <w:r w:rsidR="00610C1A" w:rsidRPr="008439C9">
        <w:rPr>
          <w:rStyle w:val="acopre"/>
          <w:rFonts w:ascii="Aptos" w:hAnsi="Aptos"/>
        </w:rPr>
        <w:t xml:space="preserve">Nhung </w:t>
      </w:r>
      <w:r w:rsidR="00610C1A" w:rsidRPr="008439C9">
        <w:rPr>
          <w:rFonts w:ascii="Aptos" w:hAnsi="Aptos"/>
        </w:rPr>
        <w:t>Pham</w:t>
      </w:r>
      <w:r w:rsidRPr="008439C9">
        <w:rPr>
          <w:rFonts w:ascii="Aptos" w:hAnsi="Aptos"/>
        </w:rPr>
        <w:br/>
        <w:t>b) Till kassör valdes (nyval)</w:t>
      </w:r>
      <w:r w:rsidR="00610C1A" w:rsidRPr="008439C9">
        <w:rPr>
          <w:rFonts w:ascii="Aptos" w:hAnsi="Aptos"/>
        </w:rPr>
        <w:t xml:space="preserve"> Tarja Keskinen</w:t>
      </w:r>
      <w:r w:rsidRPr="008439C9">
        <w:rPr>
          <w:rFonts w:ascii="Aptos" w:hAnsi="Aptos"/>
        </w:rPr>
        <w:t>.</w:t>
      </w:r>
      <w:r w:rsidRPr="008439C9">
        <w:rPr>
          <w:rFonts w:ascii="Aptos" w:hAnsi="Aptos"/>
        </w:rPr>
        <w:br/>
        <w:t xml:space="preserve">c) Till sekreterare valdes </w:t>
      </w:r>
      <w:r w:rsidR="00610C1A" w:rsidRPr="008439C9">
        <w:rPr>
          <w:rFonts w:ascii="Aptos" w:hAnsi="Aptos"/>
        </w:rPr>
        <w:t>Jenny Andersson.</w:t>
      </w:r>
      <w:r w:rsidRPr="008439C9">
        <w:rPr>
          <w:rFonts w:ascii="Aptos" w:hAnsi="Aptos"/>
        </w:rPr>
        <w:br/>
        <w:t>d) Till huvudklassombud valdes Johan Grönholm.</w:t>
      </w:r>
    </w:p>
    <w:p w14:paraId="292ED91E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3 § Namntecknare</w:t>
      </w:r>
      <w:r w:rsidRPr="008439C9">
        <w:rPr>
          <w:rFonts w:ascii="Aptos" w:hAnsi="Aptos"/>
        </w:rPr>
        <w:br/>
        <w:t xml:space="preserve">Beslöts att </w:t>
      </w:r>
      <w:r w:rsidR="00610C1A" w:rsidRPr="008439C9">
        <w:rPr>
          <w:rFonts w:ascii="Aptos" w:hAnsi="Aptos"/>
        </w:rPr>
        <w:t>Jussi Träskman</w:t>
      </w:r>
      <w:r w:rsidRPr="008439C9">
        <w:rPr>
          <w:rFonts w:ascii="Aptos" w:hAnsi="Aptos"/>
        </w:rPr>
        <w:t xml:space="preserve"> tillsammans med </w:t>
      </w:r>
      <w:r w:rsidR="00610C1A" w:rsidRPr="008439C9">
        <w:rPr>
          <w:rFonts w:ascii="Aptos" w:hAnsi="Aptos"/>
        </w:rPr>
        <w:t xml:space="preserve">Jenny Andersson </w:t>
      </w:r>
      <w:r w:rsidRPr="008439C9">
        <w:rPr>
          <w:rFonts w:ascii="Aptos" w:hAnsi="Aptos"/>
        </w:rPr>
        <w:t>har rätt att teckna föreningens namn.</w:t>
      </w:r>
    </w:p>
    <w:p w14:paraId="054C1205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4 § Dispositionsrätt till föreningens konto</w:t>
      </w:r>
      <w:r w:rsidRPr="008439C9">
        <w:rPr>
          <w:rFonts w:ascii="Aptos" w:hAnsi="Aptos"/>
        </w:rPr>
        <w:br/>
        <w:t xml:space="preserve">Föreningens kassör </w:t>
      </w:r>
      <w:r w:rsidR="00610C1A" w:rsidRPr="008439C9">
        <w:rPr>
          <w:rFonts w:ascii="Aptos" w:hAnsi="Aptos"/>
        </w:rPr>
        <w:t xml:space="preserve">Tarja Keskinen </w:t>
      </w:r>
      <w:r w:rsidRPr="008439C9">
        <w:rPr>
          <w:rFonts w:ascii="Aptos" w:hAnsi="Aptos"/>
        </w:rPr>
        <w:t>har rätt att använda föreningens konto Bank 2222- 2290.</w:t>
      </w:r>
    </w:p>
    <w:p w14:paraId="525BED2F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5 § …..</w:t>
      </w:r>
    </w:p>
    <w:p w14:paraId="2BA6F3B9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6 § …..</w:t>
      </w:r>
    </w:p>
    <w:p w14:paraId="3EE0DD45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7 § Mötet avslutas</w:t>
      </w:r>
      <w:r w:rsidRPr="008439C9">
        <w:rPr>
          <w:rFonts w:ascii="Aptos" w:hAnsi="Aptos"/>
        </w:rPr>
        <w:br/>
        <w:t>Ordföranden avslutade mötet.</w:t>
      </w:r>
    </w:p>
    <w:p w14:paraId="53956A78" w14:textId="77777777" w:rsidR="00AF4C6A" w:rsidRPr="008439C9" w:rsidRDefault="00AF4C6A" w:rsidP="00AF4C6A">
      <w:pPr>
        <w:rPr>
          <w:rFonts w:ascii="Aptos" w:hAnsi="Aptos"/>
        </w:rPr>
      </w:pPr>
    </w:p>
    <w:p w14:paraId="26226599" w14:textId="77777777" w:rsidR="00AF4C6A" w:rsidRPr="008439C9" w:rsidRDefault="00AF4C6A" w:rsidP="00AF4C6A">
      <w:pPr>
        <w:rPr>
          <w:rFonts w:ascii="Aptos" w:hAnsi="Aptos"/>
        </w:rPr>
      </w:pPr>
      <w:r w:rsidRPr="008439C9">
        <w:rPr>
          <w:rFonts w:ascii="Aptos" w:hAnsi="Aptos"/>
        </w:rPr>
        <w:t>Underskrifter</w:t>
      </w:r>
    </w:p>
    <w:p w14:paraId="10A0568F" w14:textId="77777777" w:rsidR="00AF4C6A" w:rsidRPr="008439C9" w:rsidRDefault="00AF4C6A" w:rsidP="00AF4C6A">
      <w:pPr>
        <w:rPr>
          <w:rFonts w:ascii="Aptos" w:hAnsi="Aptos"/>
        </w:rPr>
      </w:pPr>
    </w:p>
    <w:p w14:paraId="7225535C" w14:textId="77777777" w:rsidR="00BA2C0C" w:rsidRPr="008439C9" w:rsidRDefault="00610C1A" w:rsidP="006B077C">
      <w:pPr>
        <w:rPr>
          <w:rFonts w:ascii="Aptos" w:hAnsi="Aptos"/>
        </w:rPr>
      </w:pPr>
      <w:r w:rsidRPr="008439C9">
        <w:rPr>
          <w:rFonts w:ascii="Aptos" w:hAnsi="Aptos"/>
        </w:rPr>
        <w:t>JT,</w:t>
      </w:r>
      <w:r w:rsidR="00AF4C6A" w:rsidRPr="008439C9">
        <w:rPr>
          <w:rFonts w:ascii="Aptos" w:hAnsi="Aptos"/>
        </w:rPr>
        <w:t xml:space="preserve"> ordförande </w:t>
      </w:r>
      <w:r w:rsidR="00DB1C9D" w:rsidRPr="008439C9">
        <w:rPr>
          <w:rFonts w:ascii="Aptos" w:hAnsi="Aptos"/>
        </w:rPr>
        <w:tab/>
      </w:r>
      <w:r w:rsidR="00DB1C9D" w:rsidRPr="008439C9">
        <w:rPr>
          <w:rFonts w:ascii="Aptos" w:hAnsi="Aptos"/>
        </w:rPr>
        <w:tab/>
      </w:r>
      <w:r w:rsidRPr="008439C9">
        <w:rPr>
          <w:rFonts w:ascii="Aptos" w:hAnsi="Aptos"/>
        </w:rPr>
        <w:t>JA</w:t>
      </w:r>
      <w:r w:rsidR="00AF4C6A" w:rsidRPr="008439C9">
        <w:rPr>
          <w:rFonts w:ascii="Aptos" w:hAnsi="Aptos"/>
        </w:rPr>
        <w:t>, sekreterare</w:t>
      </w:r>
    </w:p>
    <w:p w14:paraId="1CFBDF18" w14:textId="77777777" w:rsidR="0078194F" w:rsidRPr="008439C9" w:rsidRDefault="0078194F" w:rsidP="0078194F">
      <w:pPr>
        <w:rPr>
          <w:rFonts w:ascii="Aptos" w:hAnsi="Aptos"/>
          <w:color w:val="294C8E"/>
          <w:lang w:eastAsia="sv-FI"/>
        </w:rPr>
      </w:pPr>
      <w:bookmarkStart w:id="0" w:name="_Hlk484087182"/>
      <w:bookmarkEnd w:id="0"/>
    </w:p>
    <w:sectPr w:rsidR="0078194F" w:rsidRPr="008439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FC329" w14:textId="77777777" w:rsidR="000846BE" w:rsidRDefault="000846BE" w:rsidP="00AF4C6A">
      <w:pPr>
        <w:spacing w:after="0" w:line="240" w:lineRule="auto"/>
      </w:pPr>
      <w:r>
        <w:separator/>
      </w:r>
    </w:p>
  </w:endnote>
  <w:endnote w:type="continuationSeparator" w:id="0">
    <w:p w14:paraId="302F3682" w14:textId="77777777" w:rsidR="000846BE" w:rsidRDefault="000846BE" w:rsidP="00AF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67074" w14:textId="77777777" w:rsidR="00AF4C6A" w:rsidRDefault="00AF4C6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921D4" w14:textId="77777777" w:rsidR="00AF4C6A" w:rsidRDefault="00AF4C6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9EE8C" w14:textId="77777777" w:rsidR="00AF4C6A" w:rsidRDefault="00AF4C6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B092A" w14:textId="77777777" w:rsidR="000846BE" w:rsidRDefault="000846BE" w:rsidP="00AF4C6A">
      <w:pPr>
        <w:spacing w:after="0" w:line="240" w:lineRule="auto"/>
      </w:pPr>
      <w:r>
        <w:separator/>
      </w:r>
    </w:p>
  </w:footnote>
  <w:footnote w:type="continuationSeparator" w:id="0">
    <w:p w14:paraId="3D39C856" w14:textId="77777777" w:rsidR="000846BE" w:rsidRDefault="000846BE" w:rsidP="00AF4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435F" w14:textId="77777777" w:rsidR="00AF4C6A" w:rsidRDefault="00AF4C6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25315" w14:textId="57161375" w:rsidR="00AF4C6A" w:rsidRDefault="008439C9" w:rsidP="00AF4C6A">
    <w:pPr>
      <w:pStyle w:val="Sidhuvud"/>
      <w:ind w:left="7710"/>
    </w:pPr>
    <w:r w:rsidRPr="009275AD">
      <w:rPr>
        <w:noProof/>
      </w:rPr>
      <w:drawing>
        <wp:inline distT="0" distB="0" distL="0" distR="0" wp14:anchorId="420247D9" wp14:editId="6AE10F55">
          <wp:extent cx="1181100" cy="1181100"/>
          <wp:effectExtent l="0" t="0" r="0" b="0"/>
          <wp:docPr id="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AA0B7E" w14:textId="77777777" w:rsidR="00AF4C6A" w:rsidRDefault="00AF4C6A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C125C" w14:textId="77777777" w:rsidR="00AF4C6A" w:rsidRDefault="00AF4C6A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7C1"/>
    <w:rsid w:val="0002340E"/>
    <w:rsid w:val="000846BE"/>
    <w:rsid w:val="00085B33"/>
    <w:rsid w:val="000B46A0"/>
    <w:rsid w:val="001A0B01"/>
    <w:rsid w:val="00292FF7"/>
    <w:rsid w:val="00375426"/>
    <w:rsid w:val="00436F82"/>
    <w:rsid w:val="004E1BEE"/>
    <w:rsid w:val="00502141"/>
    <w:rsid w:val="0051680F"/>
    <w:rsid w:val="00570FB5"/>
    <w:rsid w:val="005E71AF"/>
    <w:rsid w:val="00610C1A"/>
    <w:rsid w:val="0062023E"/>
    <w:rsid w:val="006B077C"/>
    <w:rsid w:val="006C7B41"/>
    <w:rsid w:val="00704E80"/>
    <w:rsid w:val="00716AF0"/>
    <w:rsid w:val="0078194F"/>
    <w:rsid w:val="007A50A5"/>
    <w:rsid w:val="007C5B9C"/>
    <w:rsid w:val="007C61FB"/>
    <w:rsid w:val="00800ACA"/>
    <w:rsid w:val="008439C9"/>
    <w:rsid w:val="00863020"/>
    <w:rsid w:val="0089063D"/>
    <w:rsid w:val="00895F21"/>
    <w:rsid w:val="0095675E"/>
    <w:rsid w:val="009773EC"/>
    <w:rsid w:val="00981000"/>
    <w:rsid w:val="00A40449"/>
    <w:rsid w:val="00A56DAD"/>
    <w:rsid w:val="00AD55B8"/>
    <w:rsid w:val="00AE1820"/>
    <w:rsid w:val="00AF0E3B"/>
    <w:rsid w:val="00AF4C6A"/>
    <w:rsid w:val="00B937C1"/>
    <w:rsid w:val="00BA2C0C"/>
    <w:rsid w:val="00BA7EE4"/>
    <w:rsid w:val="00CA5437"/>
    <w:rsid w:val="00D71ABD"/>
    <w:rsid w:val="00D80910"/>
    <w:rsid w:val="00DB1C9D"/>
    <w:rsid w:val="00DC7D45"/>
    <w:rsid w:val="00DD3C98"/>
    <w:rsid w:val="00E07B02"/>
    <w:rsid w:val="00EC4A81"/>
    <w:rsid w:val="00F6264D"/>
    <w:rsid w:val="00F91F91"/>
    <w:rsid w:val="00F97D19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08B6B83"/>
  <w15:docId w15:val="{56291992-D47D-4AB2-B907-F7C9A52D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FI" w:eastAsia="sv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9"/>
    <w:qFormat/>
    <w:rsid w:val="00716AF0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fi-FI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E280A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C7D45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90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9063D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7C5B9C"/>
    <w:rPr>
      <w:color w:val="0563C1"/>
      <w:u w:val="single"/>
    </w:rPr>
  </w:style>
  <w:style w:type="character" w:customStyle="1" w:styleId="Rubrik1Char">
    <w:name w:val="Rubrik 1 Char"/>
    <w:link w:val="Rubrik1"/>
    <w:uiPriority w:val="99"/>
    <w:rsid w:val="00716AF0"/>
    <w:rPr>
      <w:rFonts w:ascii="Cambria" w:eastAsia="Times New Roman" w:hAnsi="Cambria" w:cs="Times New Roman"/>
      <w:b/>
      <w:bCs/>
      <w:color w:val="365F91"/>
      <w:sz w:val="28"/>
      <w:szCs w:val="28"/>
      <w:lang w:val="fi-FI"/>
    </w:rPr>
  </w:style>
  <w:style w:type="character" w:customStyle="1" w:styleId="Rubrik2Char">
    <w:name w:val="Rubrik 2 Char"/>
    <w:link w:val="Rubrik2"/>
    <w:uiPriority w:val="9"/>
    <w:rsid w:val="00FE280A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E280A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StarktcitatChar">
    <w:name w:val="Starkt citat Char"/>
    <w:link w:val="Starktcitat"/>
    <w:uiPriority w:val="30"/>
    <w:rsid w:val="00FE280A"/>
    <w:rPr>
      <w:i/>
      <w:iCs/>
      <w:color w:val="4472C4"/>
    </w:rPr>
  </w:style>
  <w:style w:type="character" w:customStyle="1" w:styleId="Rubrik3Char">
    <w:name w:val="Rubrik 3 Char"/>
    <w:link w:val="Rubrik3"/>
    <w:uiPriority w:val="9"/>
    <w:rsid w:val="00DC7D45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Ingetavstnd">
    <w:name w:val="No Spacing"/>
    <w:uiPriority w:val="1"/>
    <w:qFormat/>
    <w:rsid w:val="00AF4C6A"/>
    <w:rPr>
      <w:sz w:val="22"/>
      <w:szCs w:val="22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AF4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FI"/>
    </w:rPr>
  </w:style>
  <w:style w:type="paragraph" w:styleId="Sidhuvud">
    <w:name w:val="header"/>
    <w:basedOn w:val="Normal"/>
    <w:link w:val="SidhuvudChar"/>
    <w:uiPriority w:val="99"/>
    <w:unhideWhenUsed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F4C6A"/>
  </w:style>
  <w:style w:type="paragraph" w:styleId="Sidfot">
    <w:name w:val="footer"/>
    <w:basedOn w:val="Normal"/>
    <w:link w:val="SidfotChar"/>
    <w:uiPriority w:val="99"/>
    <w:unhideWhenUsed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F4C6A"/>
  </w:style>
  <w:style w:type="character" w:customStyle="1" w:styleId="acopre">
    <w:name w:val="acopre"/>
    <w:basedOn w:val="Standardstycketeckensnitt"/>
    <w:rsid w:val="00610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9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rit%20Westeren\OneDrive%20-%20F&#246;rbundet%20Hem%20och%20Skola%20i%20Finland%20rf\webbmaterial\F&#246;renings%20modeller%20f&#246;r%20webben\Protokollmall%20konstituerande%20m&#246;t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742A20C745A44092B89F51892639B6" ma:contentTypeVersion="6" ma:contentTypeDescription="Skapa ett nytt dokument." ma:contentTypeScope="" ma:versionID="c47724056d45cb0e01d0080f4047c1b3">
  <xsd:schema xmlns:xsd="http://www.w3.org/2001/XMLSchema" xmlns:xs="http://www.w3.org/2001/XMLSchema" xmlns:p="http://schemas.microsoft.com/office/2006/metadata/properties" xmlns:ns2="9ca36235-ca61-47d8-b433-1698c2550d41" targetNamespace="http://schemas.microsoft.com/office/2006/metadata/properties" ma:root="true" ma:fieldsID="d2051e0bcfe3492f15b3c6fd11fbc23c" ns2:_="">
    <xsd:import namespace="9ca36235-ca61-47d8-b433-1698c2550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36235-ca61-47d8-b433-1698c2550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C61743-9AB9-4585-849E-20EA0FB15B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07ED1-9874-4F43-8F3C-8296DB2E0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36235-ca61-47d8-b433-1698c2550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ABC5F7-9ACA-4453-9C05-82979C455F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FF4958-F89B-49E1-8704-43FFE66CEF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Protokollmall konstituerande möte</Template>
  <TotalTime>1</TotalTime>
  <Pages>1</Pages>
  <Words>144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Maarit Westeren</dc:creator>
  <cp:keywords/>
  <dc:description/>
  <cp:lastModifiedBy>Lina Laine</cp:lastModifiedBy>
  <cp:revision>2</cp:revision>
  <cp:lastPrinted>2019-05-29T07:02:00Z</cp:lastPrinted>
  <dcterms:created xsi:type="dcterms:W3CDTF">2025-01-22T10:55:00Z</dcterms:created>
  <dcterms:modified xsi:type="dcterms:W3CDTF">2025-01-22T10:55:00Z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0x010100E8742A20C745A44092B89F51892639B6</vt:lpwstr>
  </property>
</Properties>
</file>